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B5" w:rsidRPr="00793576" w:rsidRDefault="009A71B5" w:rsidP="00793576">
      <w:pPr>
        <w:jc w:val="right"/>
        <w:rPr>
          <w:rFonts w:ascii="Times New Roman" w:hAnsi="Times New Roman"/>
          <w:b/>
          <w:sz w:val="24"/>
          <w:szCs w:val="24"/>
          <w:u w:val="single"/>
          <w:lang w:bidi="ar-SA"/>
        </w:rPr>
      </w:pPr>
      <w:r w:rsidRPr="00793576">
        <w:rPr>
          <w:rFonts w:ascii="Times New Roman" w:hAnsi="Times New Roman"/>
          <w:b/>
          <w:sz w:val="24"/>
          <w:szCs w:val="24"/>
          <w:u w:val="single"/>
          <w:lang w:bidi="ar-SA"/>
        </w:rPr>
        <w:t>ALLEGATO B</w:t>
      </w:r>
    </w:p>
    <w:p w:rsidR="009A71B5" w:rsidRPr="00793576" w:rsidRDefault="009A71B5" w:rsidP="00793576">
      <w:pPr>
        <w:jc w:val="center"/>
        <w:rPr>
          <w:rFonts w:ascii="Times New Roman" w:hAnsi="Times New Roman"/>
          <w:b/>
          <w:sz w:val="24"/>
          <w:szCs w:val="24"/>
          <w:u w:val="single"/>
          <w:lang w:bidi="ar-SA"/>
        </w:rPr>
      </w:pPr>
    </w:p>
    <w:p w:rsidR="009A71B5" w:rsidRPr="00793576" w:rsidRDefault="009A71B5" w:rsidP="00793576">
      <w:pPr>
        <w:jc w:val="center"/>
        <w:rPr>
          <w:rFonts w:ascii="Times New Roman" w:hAnsi="Times New Roman"/>
          <w:b/>
          <w:sz w:val="24"/>
          <w:szCs w:val="24"/>
          <w:u w:val="single"/>
          <w:lang w:bidi="ar-SA"/>
        </w:rPr>
      </w:pPr>
    </w:p>
    <w:p w:rsidR="009A71B5" w:rsidRPr="008505B1" w:rsidRDefault="009A71B5" w:rsidP="008505B1">
      <w:pPr>
        <w:rPr>
          <w:rFonts w:ascii="Times New Roman" w:hAnsi="Times New Roman"/>
          <w:bCs/>
          <w:color w:val="000000"/>
          <w:sz w:val="24"/>
          <w:szCs w:val="24"/>
        </w:rPr>
      </w:pPr>
      <w:r w:rsidRPr="008505B1">
        <w:rPr>
          <w:rFonts w:ascii="Times New Roman" w:hAnsi="Times New Roman"/>
          <w:bCs/>
          <w:color w:val="000000"/>
          <w:sz w:val="24"/>
          <w:szCs w:val="24"/>
        </w:rPr>
        <w:t xml:space="preserve">Procedura negoziata mediante cottimo fiduciario ai sensi dell’art. 125, comma 11 del D.Lgs. n. 163/2006 per il servizio noleggio autobus con conducente per escursioni socio ricreative in occasione delle manifestazioni “Cortes Apertas </w:t>
      </w:r>
      <w:smartTag w:uri="urn:schemas-microsoft-com:office:smarttags" w:element="metricconverter">
        <w:smartTagPr>
          <w:attr w:name="ProductID" w:val="2015”"/>
        </w:smartTagPr>
        <w:r w:rsidRPr="008505B1">
          <w:rPr>
            <w:rFonts w:ascii="Times New Roman" w:hAnsi="Times New Roman"/>
            <w:bCs/>
            <w:color w:val="000000"/>
            <w:sz w:val="24"/>
            <w:szCs w:val="24"/>
          </w:rPr>
          <w:t>2015”</w:t>
        </w:r>
      </w:smartTag>
      <w:r w:rsidRPr="008505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A71B5" w:rsidRPr="008505B1" w:rsidRDefault="009A71B5" w:rsidP="008505B1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A71B5" w:rsidRPr="00EF590C" w:rsidRDefault="009A71B5" w:rsidP="008505B1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590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Elenco ditte invitate a partecipare</w:t>
      </w:r>
    </w:p>
    <w:p w:rsidR="009A71B5" w:rsidRPr="008505B1" w:rsidRDefault="009A71B5" w:rsidP="003E6DC3">
      <w:pPr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71B5" w:rsidRPr="008505B1" w:rsidRDefault="009A71B5" w:rsidP="003E6DC3">
      <w:pPr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71B5" w:rsidRPr="001D2324" w:rsidRDefault="009A71B5" w:rsidP="001D2324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1D2324">
        <w:rPr>
          <w:rFonts w:ascii="Times New Roman" w:hAnsi="Times New Roman"/>
          <w:b/>
          <w:sz w:val="24"/>
          <w:szCs w:val="24"/>
        </w:rPr>
        <w:t xml:space="preserve">GRINDIBUS DI MARIO GRINDI E C. S.N.C. </w:t>
      </w:r>
    </w:p>
    <w:p w:rsidR="009A71B5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EF590C">
        <w:rPr>
          <w:rFonts w:ascii="Times New Roman" w:hAnsi="Times New Roman"/>
          <w:sz w:val="24"/>
          <w:szCs w:val="24"/>
        </w:rPr>
        <w:t xml:space="preserve">Via Muroni, 5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07100 Sassari</w:t>
      </w:r>
    </w:p>
    <w:p w:rsidR="009A71B5" w:rsidRPr="00C8636E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C8636E">
        <w:rPr>
          <w:rFonts w:ascii="Times New Roman" w:hAnsi="Times New Roman"/>
          <w:sz w:val="24"/>
          <w:szCs w:val="24"/>
        </w:rPr>
        <w:t>Telefono: 079 234742</w:t>
      </w:r>
    </w:p>
    <w:p w:rsidR="009A71B5" w:rsidRPr="00C8636E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C8636E">
        <w:rPr>
          <w:rFonts w:ascii="Times New Roman" w:hAnsi="Times New Roman"/>
          <w:sz w:val="24"/>
          <w:szCs w:val="24"/>
        </w:rPr>
        <w:t>Fax: 079/231255</w:t>
      </w:r>
    </w:p>
    <w:p w:rsidR="009A71B5" w:rsidRPr="00F221BC" w:rsidRDefault="009A71B5" w:rsidP="003E6DC3">
      <w:pPr>
        <w:jc w:val="left"/>
        <w:rPr>
          <w:rFonts w:ascii="Times New Roman" w:hAnsi="Times New Roman"/>
          <w:b/>
          <w:sz w:val="24"/>
          <w:szCs w:val="24"/>
        </w:rPr>
      </w:pPr>
      <w:r w:rsidRPr="00F221BC">
        <w:rPr>
          <w:rFonts w:ascii="Times New Roman" w:hAnsi="Times New Roman"/>
          <w:b/>
          <w:sz w:val="24"/>
          <w:szCs w:val="24"/>
        </w:rPr>
        <w:t xml:space="preserve">PEC </w:t>
      </w:r>
      <w:hyperlink r:id="rId5" w:history="1">
        <w:r w:rsidRPr="00F221BC">
          <w:rPr>
            <w:rStyle w:val="Hyperlink"/>
            <w:rFonts w:ascii="Times New Roman" w:hAnsi="Times New Roman"/>
            <w:b/>
            <w:sz w:val="24"/>
            <w:szCs w:val="24"/>
          </w:rPr>
          <w:t>grindibus@pec.it</w:t>
        </w:r>
      </w:hyperlink>
      <w:r w:rsidRPr="00F221BC">
        <w:rPr>
          <w:rFonts w:ascii="Times New Roman" w:hAnsi="Times New Roman"/>
          <w:b/>
          <w:sz w:val="24"/>
          <w:szCs w:val="24"/>
        </w:rPr>
        <w:t xml:space="preserve"> </w:t>
      </w:r>
    </w:p>
    <w:p w:rsidR="009A71B5" w:rsidRPr="00F221BC" w:rsidRDefault="009A71B5" w:rsidP="003E6DC3">
      <w:pPr>
        <w:jc w:val="left"/>
        <w:rPr>
          <w:rFonts w:ascii="Times New Roman" w:hAnsi="Times New Roman"/>
          <w:b/>
          <w:sz w:val="24"/>
          <w:szCs w:val="24"/>
        </w:rPr>
      </w:pPr>
    </w:p>
    <w:p w:rsidR="009A71B5" w:rsidRPr="00F221BC" w:rsidRDefault="009A71B5" w:rsidP="003E6DC3">
      <w:pPr>
        <w:jc w:val="left"/>
        <w:rPr>
          <w:rFonts w:ascii="Times New Roman" w:hAnsi="Times New Roman"/>
          <w:b/>
          <w:sz w:val="24"/>
          <w:szCs w:val="24"/>
        </w:rPr>
      </w:pPr>
    </w:p>
    <w:p w:rsidR="009A71B5" w:rsidRPr="001D2324" w:rsidRDefault="009A71B5" w:rsidP="001D2324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1D2324">
        <w:rPr>
          <w:rFonts w:ascii="Times New Roman" w:hAnsi="Times New Roman"/>
          <w:b/>
          <w:sz w:val="24"/>
          <w:szCs w:val="24"/>
        </w:rPr>
        <w:t xml:space="preserve">DIGITUR </w:t>
      </w:r>
      <w:r w:rsidRPr="001D2324">
        <w:rPr>
          <w:rFonts w:ascii="Times New Roman" w:hAnsi="Times New Roman"/>
          <w:sz w:val="24"/>
          <w:szCs w:val="24"/>
        </w:rPr>
        <w:t xml:space="preserve">di Doppiu Gianfranco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sede leg. Via Cardinal Fossati, 18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sede operativa Z.I. Predda Niedda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07100 </w:t>
      </w:r>
      <w:r w:rsidRPr="003E6DC3">
        <w:rPr>
          <w:rFonts w:ascii="Times New Roman" w:hAnsi="Times New Roman"/>
          <w:sz w:val="24"/>
          <w:szCs w:val="24"/>
        </w:rPr>
        <w:t xml:space="preserve">Sassari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Tel e fax 079/262039</w:t>
      </w:r>
    </w:p>
    <w:p w:rsidR="009A71B5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hyperlink r:id="rId6" w:history="1">
        <w:r w:rsidRPr="00EF590C">
          <w:rPr>
            <w:rFonts w:ascii="Times New Roman" w:hAnsi="Times New Roman"/>
            <w:color w:val="0000FF"/>
            <w:sz w:val="24"/>
            <w:szCs w:val="24"/>
          </w:rPr>
          <w:t>digitur@digitur.it</w:t>
        </w:r>
      </w:hyperlink>
      <w:r w:rsidRPr="003E6DC3"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PEC </w:t>
      </w:r>
      <w:hyperlink r:id="rId7" w:history="1">
        <w:r w:rsidRPr="00C7457B">
          <w:rPr>
            <w:rStyle w:val="Hyperlink"/>
            <w:rFonts w:ascii="Times New Roman" w:hAnsi="Times New Roman"/>
            <w:sz w:val="24"/>
            <w:szCs w:val="24"/>
          </w:rPr>
          <w:t>digiturpec@pec.it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jc w:val="left"/>
        <w:rPr>
          <w:rFonts w:ascii="Times New Roman" w:hAnsi="Times New Roman"/>
          <w:b/>
          <w:sz w:val="24"/>
          <w:szCs w:val="24"/>
        </w:rPr>
      </w:pPr>
    </w:p>
    <w:p w:rsidR="009A71B5" w:rsidRPr="003E6DC3" w:rsidRDefault="009A71B5" w:rsidP="003E6DC3">
      <w:pPr>
        <w:jc w:val="left"/>
        <w:rPr>
          <w:rFonts w:ascii="Times New Roman" w:hAnsi="Times New Roman"/>
          <w:b/>
          <w:sz w:val="16"/>
          <w:szCs w:val="16"/>
        </w:rPr>
      </w:pPr>
    </w:p>
    <w:p w:rsidR="009A71B5" w:rsidRPr="001D2324" w:rsidRDefault="009A71B5" w:rsidP="001D2324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1D2324">
        <w:rPr>
          <w:rFonts w:ascii="Times New Roman" w:hAnsi="Times New Roman"/>
          <w:b/>
          <w:sz w:val="24"/>
          <w:szCs w:val="24"/>
        </w:rPr>
        <w:t>CATTOGNO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Via Vittorio Emanuele, 18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07041 ALGHERO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TEL.: 079/982030 - FAX: 079/986327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hyperlink r:id="rId8" w:history="1">
        <w:r w:rsidRPr="00EF590C">
          <w:rPr>
            <w:rFonts w:ascii="Times New Roman" w:hAnsi="Times New Roman"/>
            <w:color w:val="0000FF"/>
            <w:sz w:val="24"/>
            <w:szCs w:val="24"/>
          </w:rPr>
          <w:t>info@cattognobus.it</w:t>
        </w:r>
      </w:hyperlink>
      <w:r w:rsidRPr="003E6DC3"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 xml:space="preserve">pec: </w:t>
      </w:r>
      <w:hyperlink r:id="rId9" w:history="1">
        <w:r w:rsidRPr="00EF590C">
          <w:rPr>
            <w:rFonts w:ascii="Times New Roman" w:hAnsi="Times New Roman"/>
            <w:color w:val="0000FF"/>
            <w:sz w:val="24"/>
            <w:szCs w:val="24"/>
          </w:rPr>
          <w:t>cattognosrl@pec.cattognobus.it</w:t>
        </w:r>
      </w:hyperlink>
      <w:r w:rsidRPr="003E6DC3"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</w:p>
    <w:p w:rsidR="009A71B5" w:rsidRPr="001D2324" w:rsidRDefault="009A71B5" w:rsidP="001D2324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1D2324">
        <w:rPr>
          <w:rFonts w:ascii="Times New Roman" w:hAnsi="Times New Roman"/>
          <w:b/>
          <w:sz w:val="24"/>
          <w:szCs w:val="24"/>
        </w:rPr>
        <w:t>SEUNIS TOURS EREDI PIREDDA SALVATORICCO s.a.s.</w:t>
      </w:r>
    </w:p>
    <w:p w:rsidR="009A71B5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Pietro Micca n. 17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0</w:t>
      </w:r>
      <w:r w:rsidRPr="003E6DC3">
        <w:rPr>
          <w:rFonts w:ascii="Times New Roman" w:hAnsi="Times New Roman"/>
          <w:sz w:val="24"/>
          <w:szCs w:val="24"/>
        </w:rPr>
        <w:t>7047 THIESI (SS)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Tel. 079/8879542 – 335/8228238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>Fax 079/8879542</w:t>
      </w:r>
    </w:p>
    <w:p w:rsidR="009A71B5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hyperlink r:id="rId10" w:history="1">
        <w:r w:rsidRPr="00EF590C">
          <w:rPr>
            <w:rFonts w:ascii="Times New Roman" w:hAnsi="Times New Roman"/>
            <w:color w:val="0000FF"/>
            <w:sz w:val="24"/>
            <w:szCs w:val="24"/>
          </w:rPr>
          <w:t>seunistours@tiscali.it</w:t>
        </w:r>
      </w:hyperlink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pec </w:t>
      </w:r>
      <w:r w:rsidRPr="003E6DC3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C7457B">
          <w:rPr>
            <w:rStyle w:val="Hyperlink"/>
            <w:rFonts w:ascii="Times New Roman" w:hAnsi="Times New Roman"/>
            <w:sz w:val="24"/>
            <w:szCs w:val="24"/>
          </w:rPr>
          <w:t>seunistourssas@pec.it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jc w:val="left"/>
        <w:rPr>
          <w:rFonts w:ascii="Times New Roman" w:hAnsi="Times New Roman"/>
          <w:sz w:val="24"/>
          <w:szCs w:val="24"/>
        </w:rPr>
      </w:pPr>
    </w:p>
    <w:p w:rsidR="009A71B5" w:rsidRPr="003E6DC3" w:rsidRDefault="009A71B5" w:rsidP="003E6DC3">
      <w:pPr>
        <w:shd w:val="clear" w:color="auto" w:fill="FFFFFF"/>
        <w:spacing w:before="100" w:beforeAutospacing="1" w:after="40" w:line="142" w:lineRule="atLeast"/>
        <w:outlineLvl w:val="1"/>
        <w:rPr>
          <w:rFonts w:ascii="Times New Roman" w:hAnsi="Times New Roman"/>
          <w:b/>
          <w:bCs/>
          <w:caps/>
          <w:kern w:val="36"/>
          <w:sz w:val="24"/>
          <w:szCs w:val="24"/>
        </w:rPr>
      </w:pPr>
      <w:r>
        <w:rPr>
          <w:rFonts w:ascii="Times New Roman" w:hAnsi="Times New Roman"/>
          <w:b/>
          <w:bCs/>
          <w:caps/>
          <w:kern w:val="36"/>
          <w:sz w:val="24"/>
          <w:szCs w:val="24"/>
        </w:rPr>
        <w:t xml:space="preserve">5. </w:t>
      </w:r>
      <w:r w:rsidRPr="003E6DC3">
        <w:rPr>
          <w:rFonts w:ascii="Times New Roman" w:hAnsi="Times New Roman"/>
          <w:b/>
          <w:bCs/>
          <w:caps/>
          <w:kern w:val="36"/>
          <w:sz w:val="24"/>
          <w:szCs w:val="24"/>
        </w:rPr>
        <w:t>FARA VIAGGI</w:t>
      </w:r>
    </w:p>
    <w:p w:rsidR="009A71B5" w:rsidRDefault="009A71B5" w:rsidP="003E6DC3">
      <w:pPr>
        <w:shd w:val="clear" w:color="auto" w:fill="FFFFFF"/>
        <w:spacing w:line="135" w:lineRule="atLeast"/>
        <w:rPr>
          <w:rFonts w:ascii="Times New Roman" w:hAnsi="Times New Roman"/>
          <w:sz w:val="24"/>
          <w:szCs w:val="24"/>
        </w:rPr>
      </w:pPr>
      <w:r w:rsidRPr="00EF590C">
        <w:rPr>
          <w:rFonts w:ascii="Times New Roman" w:hAnsi="Times New Roman"/>
          <w:sz w:val="24"/>
          <w:szCs w:val="24"/>
        </w:rPr>
        <w:t>C. Giovanni Spano 102</w:t>
      </w:r>
      <w:r w:rsidRPr="003E6DC3"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3E6DC3">
      <w:pPr>
        <w:shd w:val="clear" w:color="auto" w:fill="FFFFFF"/>
        <w:spacing w:line="135" w:lineRule="atLeas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 xml:space="preserve">07017 </w:t>
      </w:r>
      <w:r w:rsidRPr="00EF590C">
        <w:rPr>
          <w:rFonts w:ascii="Times New Roman" w:hAnsi="Times New Roman"/>
          <w:sz w:val="24"/>
          <w:szCs w:val="24"/>
        </w:rPr>
        <w:t>Ploaghe (SS)</w:t>
      </w:r>
      <w:r w:rsidRPr="003E6DC3">
        <w:rPr>
          <w:rFonts w:ascii="Times New Roman" w:hAnsi="Times New Roman"/>
          <w:sz w:val="24"/>
          <w:szCs w:val="24"/>
        </w:rPr>
        <w:t xml:space="preserve"> </w:t>
      </w:r>
    </w:p>
    <w:p w:rsidR="009A71B5" w:rsidRPr="003E6DC3" w:rsidRDefault="009A71B5" w:rsidP="001D2324">
      <w:pPr>
        <w:shd w:val="clear" w:color="auto" w:fill="FFFFFF"/>
        <w:spacing w:line="135" w:lineRule="atLeast"/>
        <w:rPr>
          <w:rFonts w:ascii="Times New Roman" w:hAnsi="Times New Roman"/>
          <w:sz w:val="24"/>
          <w:szCs w:val="24"/>
        </w:rPr>
      </w:pPr>
      <w:r w:rsidRPr="00EF590C">
        <w:rPr>
          <w:rFonts w:ascii="Times New Roman" w:hAnsi="Times New Roman"/>
          <w:sz w:val="24"/>
          <w:szCs w:val="24"/>
        </w:rPr>
        <w:t xml:space="preserve">tel: </w:t>
      </w:r>
      <w:r>
        <w:rPr>
          <w:rFonts w:ascii="Times New Roman" w:hAnsi="Times New Roman"/>
          <w:sz w:val="24"/>
          <w:szCs w:val="24"/>
        </w:rPr>
        <w:t>079/449344</w:t>
      </w:r>
      <w:r w:rsidRPr="001D2324">
        <w:rPr>
          <w:rFonts w:ascii="Times New Roman" w:hAnsi="Times New Roman"/>
          <w:sz w:val="24"/>
          <w:szCs w:val="24"/>
        </w:rPr>
        <w:t xml:space="preserve"> </w:t>
      </w:r>
      <w:r w:rsidRPr="00EF590C">
        <w:rPr>
          <w:rFonts w:ascii="Times New Roman" w:hAnsi="Times New Roman"/>
          <w:sz w:val="24"/>
          <w:szCs w:val="24"/>
        </w:rPr>
        <w:t>fax: 079 447191</w:t>
      </w:r>
    </w:p>
    <w:p w:rsidR="009A71B5" w:rsidRPr="003E6DC3" w:rsidRDefault="009A71B5" w:rsidP="003E6DC3">
      <w:pPr>
        <w:shd w:val="clear" w:color="auto" w:fill="FFFFFF"/>
        <w:spacing w:line="135" w:lineRule="atLeast"/>
        <w:rPr>
          <w:rFonts w:ascii="Times New Roman" w:hAnsi="Times New Roman"/>
          <w:sz w:val="24"/>
          <w:szCs w:val="24"/>
        </w:rPr>
      </w:pPr>
      <w:r w:rsidRPr="003E6DC3">
        <w:rPr>
          <w:rFonts w:ascii="Times New Roman" w:hAnsi="Times New Roman"/>
          <w:sz w:val="24"/>
          <w:szCs w:val="24"/>
        </w:rPr>
        <w:t xml:space="preserve">cellulare: 348 4722562 </w:t>
      </w:r>
    </w:p>
    <w:p w:rsidR="009A71B5" w:rsidRDefault="009A71B5" w:rsidP="003E6DC3">
      <w:pPr>
        <w:shd w:val="clear" w:color="auto" w:fill="FFFFFF"/>
        <w:spacing w:line="135" w:lineRule="atLeast"/>
        <w:rPr>
          <w:rFonts w:ascii="Times New Roman" w:hAnsi="Times New Roman"/>
          <w:color w:val="0000FF"/>
          <w:sz w:val="24"/>
          <w:szCs w:val="24"/>
        </w:rPr>
      </w:pPr>
      <w:hyperlink r:id="rId12" w:history="1">
        <w:r w:rsidRPr="00C7457B">
          <w:rPr>
            <w:rStyle w:val="Hyperlink"/>
            <w:rFonts w:ascii="Times New Roman" w:hAnsi="Times New Roman"/>
            <w:sz w:val="24"/>
            <w:szCs w:val="24"/>
          </w:rPr>
          <w:t>faraviaggi@tiscali.it</w:t>
        </w:r>
      </w:hyperlink>
      <w:r w:rsidRPr="003E6DC3"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9A71B5" w:rsidRPr="00C8636E" w:rsidRDefault="009A71B5" w:rsidP="00C8636E">
      <w:pPr>
        <w:shd w:val="clear" w:color="auto" w:fill="FFFFFF"/>
        <w:spacing w:line="13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PEC </w:t>
      </w:r>
      <w:hyperlink r:id="rId13" w:history="1">
        <w:r w:rsidRPr="00C7457B">
          <w:rPr>
            <w:rStyle w:val="Hyperlink"/>
            <w:rFonts w:ascii="Times New Roman" w:hAnsi="Times New Roman"/>
            <w:sz w:val="24"/>
            <w:szCs w:val="24"/>
          </w:rPr>
          <w:t>faraedoardoeredisnc@pecimprese.it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sectPr w:rsidR="009A71B5" w:rsidRPr="00C8636E" w:rsidSect="009013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metr231 BT">
    <w:panose1 w:val="020D04020202040209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2D5"/>
    <w:multiLevelType w:val="hybridMultilevel"/>
    <w:tmpl w:val="E834CCA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4E91"/>
    <w:rsid w:val="0000479C"/>
    <w:rsid w:val="000204AE"/>
    <w:rsid w:val="00036168"/>
    <w:rsid w:val="00037792"/>
    <w:rsid w:val="00041B0A"/>
    <w:rsid w:val="000439A1"/>
    <w:rsid w:val="0004651F"/>
    <w:rsid w:val="00047DA4"/>
    <w:rsid w:val="000508B2"/>
    <w:rsid w:val="00057500"/>
    <w:rsid w:val="00057B39"/>
    <w:rsid w:val="00064DAF"/>
    <w:rsid w:val="00070DC3"/>
    <w:rsid w:val="00080032"/>
    <w:rsid w:val="00081370"/>
    <w:rsid w:val="0008446D"/>
    <w:rsid w:val="00085E31"/>
    <w:rsid w:val="000873FE"/>
    <w:rsid w:val="00091DFE"/>
    <w:rsid w:val="000930DB"/>
    <w:rsid w:val="00095DDC"/>
    <w:rsid w:val="000A177C"/>
    <w:rsid w:val="000A2E8C"/>
    <w:rsid w:val="000A3D48"/>
    <w:rsid w:val="000D0A43"/>
    <w:rsid w:val="000D283D"/>
    <w:rsid w:val="000D4DEE"/>
    <w:rsid w:val="000E56C8"/>
    <w:rsid w:val="000E5F66"/>
    <w:rsid w:val="000F06D3"/>
    <w:rsid w:val="000F1155"/>
    <w:rsid w:val="000F28DF"/>
    <w:rsid w:val="00130662"/>
    <w:rsid w:val="001318D7"/>
    <w:rsid w:val="00137D1F"/>
    <w:rsid w:val="00141B1E"/>
    <w:rsid w:val="00143A87"/>
    <w:rsid w:val="00144B65"/>
    <w:rsid w:val="00147610"/>
    <w:rsid w:val="00150B38"/>
    <w:rsid w:val="00157A5B"/>
    <w:rsid w:val="001653D5"/>
    <w:rsid w:val="00177BD8"/>
    <w:rsid w:val="00181EF6"/>
    <w:rsid w:val="001823AE"/>
    <w:rsid w:val="0018301D"/>
    <w:rsid w:val="001867D5"/>
    <w:rsid w:val="00187EBC"/>
    <w:rsid w:val="00193881"/>
    <w:rsid w:val="00193A0A"/>
    <w:rsid w:val="001A20B2"/>
    <w:rsid w:val="001A620A"/>
    <w:rsid w:val="001B15F2"/>
    <w:rsid w:val="001D2324"/>
    <w:rsid w:val="001E4B33"/>
    <w:rsid w:val="001F209A"/>
    <w:rsid w:val="0020502A"/>
    <w:rsid w:val="0022205C"/>
    <w:rsid w:val="0022389A"/>
    <w:rsid w:val="00232543"/>
    <w:rsid w:val="00236744"/>
    <w:rsid w:val="00236F28"/>
    <w:rsid w:val="00247560"/>
    <w:rsid w:val="0025272B"/>
    <w:rsid w:val="00256294"/>
    <w:rsid w:val="00257432"/>
    <w:rsid w:val="002661BD"/>
    <w:rsid w:val="00273FC9"/>
    <w:rsid w:val="0027456D"/>
    <w:rsid w:val="00281193"/>
    <w:rsid w:val="002831BE"/>
    <w:rsid w:val="0029135A"/>
    <w:rsid w:val="002917CC"/>
    <w:rsid w:val="00297DE1"/>
    <w:rsid w:val="002A0DB8"/>
    <w:rsid w:val="002A1F98"/>
    <w:rsid w:val="002A4BD7"/>
    <w:rsid w:val="002A7BE9"/>
    <w:rsid w:val="002F5793"/>
    <w:rsid w:val="002F6633"/>
    <w:rsid w:val="002F7DC9"/>
    <w:rsid w:val="00303D15"/>
    <w:rsid w:val="00305185"/>
    <w:rsid w:val="00305894"/>
    <w:rsid w:val="00315035"/>
    <w:rsid w:val="00316A87"/>
    <w:rsid w:val="00317B8A"/>
    <w:rsid w:val="0032427D"/>
    <w:rsid w:val="003250C9"/>
    <w:rsid w:val="00337F7B"/>
    <w:rsid w:val="00346966"/>
    <w:rsid w:val="00353359"/>
    <w:rsid w:val="0036047C"/>
    <w:rsid w:val="00361F30"/>
    <w:rsid w:val="003722E9"/>
    <w:rsid w:val="00384D01"/>
    <w:rsid w:val="00391B85"/>
    <w:rsid w:val="0039214E"/>
    <w:rsid w:val="00393F58"/>
    <w:rsid w:val="00396B48"/>
    <w:rsid w:val="00396E19"/>
    <w:rsid w:val="003A1E4B"/>
    <w:rsid w:val="003A2790"/>
    <w:rsid w:val="003A27A1"/>
    <w:rsid w:val="003B1CA3"/>
    <w:rsid w:val="003B5B5E"/>
    <w:rsid w:val="003D14B5"/>
    <w:rsid w:val="003E4C1F"/>
    <w:rsid w:val="003E6DC3"/>
    <w:rsid w:val="00416EA7"/>
    <w:rsid w:val="00424C1C"/>
    <w:rsid w:val="00426662"/>
    <w:rsid w:val="00426C4C"/>
    <w:rsid w:val="00432DDA"/>
    <w:rsid w:val="00437724"/>
    <w:rsid w:val="004448AF"/>
    <w:rsid w:val="00445FFF"/>
    <w:rsid w:val="0045249B"/>
    <w:rsid w:val="00456463"/>
    <w:rsid w:val="00457357"/>
    <w:rsid w:val="00460D60"/>
    <w:rsid w:val="004821B9"/>
    <w:rsid w:val="00486465"/>
    <w:rsid w:val="0049011A"/>
    <w:rsid w:val="00491027"/>
    <w:rsid w:val="004A5D6B"/>
    <w:rsid w:val="004B5673"/>
    <w:rsid w:val="004C237B"/>
    <w:rsid w:val="004C2DDC"/>
    <w:rsid w:val="004D3F4F"/>
    <w:rsid w:val="004D4FE2"/>
    <w:rsid w:val="004D56F0"/>
    <w:rsid w:val="004D6B61"/>
    <w:rsid w:val="004E3B3A"/>
    <w:rsid w:val="004F2150"/>
    <w:rsid w:val="004F2D5E"/>
    <w:rsid w:val="004F4027"/>
    <w:rsid w:val="004F415D"/>
    <w:rsid w:val="004F4E91"/>
    <w:rsid w:val="005032AD"/>
    <w:rsid w:val="00511907"/>
    <w:rsid w:val="00511D12"/>
    <w:rsid w:val="005155DC"/>
    <w:rsid w:val="00526FE1"/>
    <w:rsid w:val="005401AE"/>
    <w:rsid w:val="00542E14"/>
    <w:rsid w:val="00543BC4"/>
    <w:rsid w:val="005455B8"/>
    <w:rsid w:val="00546EF4"/>
    <w:rsid w:val="00550119"/>
    <w:rsid w:val="0055172F"/>
    <w:rsid w:val="005538B3"/>
    <w:rsid w:val="00553C2F"/>
    <w:rsid w:val="00561C44"/>
    <w:rsid w:val="005670B4"/>
    <w:rsid w:val="005730F4"/>
    <w:rsid w:val="005915DA"/>
    <w:rsid w:val="00594E0B"/>
    <w:rsid w:val="005A01CA"/>
    <w:rsid w:val="005A1EA9"/>
    <w:rsid w:val="005A41D0"/>
    <w:rsid w:val="005A4DE3"/>
    <w:rsid w:val="005B5549"/>
    <w:rsid w:val="005B6620"/>
    <w:rsid w:val="005D532A"/>
    <w:rsid w:val="005D6D61"/>
    <w:rsid w:val="005D7ED0"/>
    <w:rsid w:val="005E00CB"/>
    <w:rsid w:val="005F26CE"/>
    <w:rsid w:val="005F4406"/>
    <w:rsid w:val="005F5AA1"/>
    <w:rsid w:val="006114BE"/>
    <w:rsid w:val="0062429A"/>
    <w:rsid w:val="0063795D"/>
    <w:rsid w:val="00650451"/>
    <w:rsid w:val="00650BE5"/>
    <w:rsid w:val="00672255"/>
    <w:rsid w:val="0067335A"/>
    <w:rsid w:val="006741E6"/>
    <w:rsid w:val="006770AE"/>
    <w:rsid w:val="0068104F"/>
    <w:rsid w:val="006908E2"/>
    <w:rsid w:val="006A1F7E"/>
    <w:rsid w:val="006D1356"/>
    <w:rsid w:val="006E1981"/>
    <w:rsid w:val="006E1A60"/>
    <w:rsid w:val="006E2AEA"/>
    <w:rsid w:val="006E3525"/>
    <w:rsid w:val="006E50E6"/>
    <w:rsid w:val="006F394E"/>
    <w:rsid w:val="006F4BC9"/>
    <w:rsid w:val="00700261"/>
    <w:rsid w:val="00707845"/>
    <w:rsid w:val="00722383"/>
    <w:rsid w:val="00723A5E"/>
    <w:rsid w:val="00724D2D"/>
    <w:rsid w:val="00727B91"/>
    <w:rsid w:val="007325E6"/>
    <w:rsid w:val="007406B3"/>
    <w:rsid w:val="00756BAD"/>
    <w:rsid w:val="007602DF"/>
    <w:rsid w:val="00766B51"/>
    <w:rsid w:val="007672C1"/>
    <w:rsid w:val="00775408"/>
    <w:rsid w:val="007774B1"/>
    <w:rsid w:val="00785F51"/>
    <w:rsid w:val="00787936"/>
    <w:rsid w:val="007918A7"/>
    <w:rsid w:val="00793576"/>
    <w:rsid w:val="007A2654"/>
    <w:rsid w:val="007B009D"/>
    <w:rsid w:val="007B1AD4"/>
    <w:rsid w:val="007B1E7D"/>
    <w:rsid w:val="007B2173"/>
    <w:rsid w:val="007D71A4"/>
    <w:rsid w:val="007D7596"/>
    <w:rsid w:val="007F1903"/>
    <w:rsid w:val="00807A1E"/>
    <w:rsid w:val="008116CE"/>
    <w:rsid w:val="008130C4"/>
    <w:rsid w:val="008278AA"/>
    <w:rsid w:val="0083585A"/>
    <w:rsid w:val="00837066"/>
    <w:rsid w:val="00842254"/>
    <w:rsid w:val="00842424"/>
    <w:rsid w:val="00846FB3"/>
    <w:rsid w:val="0084756F"/>
    <w:rsid w:val="00847BF6"/>
    <w:rsid w:val="008505B1"/>
    <w:rsid w:val="00850E49"/>
    <w:rsid w:val="0085770E"/>
    <w:rsid w:val="00862AA6"/>
    <w:rsid w:val="00867E18"/>
    <w:rsid w:val="008722D0"/>
    <w:rsid w:val="00882494"/>
    <w:rsid w:val="0088396C"/>
    <w:rsid w:val="00887EBF"/>
    <w:rsid w:val="00887EEE"/>
    <w:rsid w:val="0089246F"/>
    <w:rsid w:val="00895734"/>
    <w:rsid w:val="008A51DA"/>
    <w:rsid w:val="008A5DEF"/>
    <w:rsid w:val="008B15FA"/>
    <w:rsid w:val="008C6F8D"/>
    <w:rsid w:val="008D0F57"/>
    <w:rsid w:val="008D1857"/>
    <w:rsid w:val="008E0DA8"/>
    <w:rsid w:val="008E643F"/>
    <w:rsid w:val="008F3190"/>
    <w:rsid w:val="008F65AF"/>
    <w:rsid w:val="00901347"/>
    <w:rsid w:val="00914AF1"/>
    <w:rsid w:val="00915B87"/>
    <w:rsid w:val="009259DA"/>
    <w:rsid w:val="009263F9"/>
    <w:rsid w:val="00946533"/>
    <w:rsid w:val="00957CF4"/>
    <w:rsid w:val="00961D97"/>
    <w:rsid w:val="00962625"/>
    <w:rsid w:val="00963306"/>
    <w:rsid w:val="009635B8"/>
    <w:rsid w:val="0096688B"/>
    <w:rsid w:val="009728F4"/>
    <w:rsid w:val="009736FB"/>
    <w:rsid w:val="00985D1B"/>
    <w:rsid w:val="009A0C2B"/>
    <w:rsid w:val="009A0C5C"/>
    <w:rsid w:val="009A71B5"/>
    <w:rsid w:val="009B2B2A"/>
    <w:rsid w:val="009C3A31"/>
    <w:rsid w:val="009D094F"/>
    <w:rsid w:val="009D53FA"/>
    <w:rsid w:val="009D55F7"/>
    <w:rsid w:val="009E1D24"/>
    <w:rsid w:val="009E44A5"/>
    <w:rsid w:val="009E4C8F"/>
    <w:rsid w:val="009F0D52"/>
    <w:rsid w:val="009F768F"/>
    <w:rsid w:val="00A05197"/>
    <w:rsid w:val="00A14E76"/>
    <w:rsid w:val="00A15993"/>
    <w:rsid w:val="00A16561"/>
    <w:rsid w:val="00A201E9"/>
    <w:rsid w:val="00A2418B"/>
    <w:rsid w:val="00A4099B"/>
    <w:rsid w:val="00A46F85"/>
    <w:rsid w:val="00A507F6"/>
    <w:rsid w:val="00A55697"/>
    <w:rsid w:val="00A57F91"/>
    <w:rsid w:val="00A72B1F"/>
    <w:rsid w:val="00A965A2"/>
    <w:rsid w:val="00AB5FA7"/>
    <w:rsid w:val="00AB6572"/>
    <w:rsid w:val="00AC054C"/>
    <w:rsid w:val="00AC6D12"/>
    <w:rsid w:val="00AF45AA"/>
    <w:rsid w:val="00B00056"/>
    <w:rsid w:val="00B05D2E"/>
    <w:rsid w:val="00B11D2E"/>
    <w:rsid w:val="00B201E6"/>
    <w:rsid w:val="00B2041B"/>
    <w:rsid w:val="00B25641"/>
    <w:rsid w:val="00B31532"/>
    <w:rsid w:val="00B44B62"/>
    <w:rsid w:val="00B51411"/>
    <w:rsid w:val="00B612EE"/>
    <w:rsid w:val="00B669A5"/>
    <w:rsid w:val="00B731AC"/>
    <w:rsid w:val="00B77A99"/>
    <w:rsid w:val="00B85466"/>
    <w:rsid w:val="00B865F7"/>
    <w:rsid w:val="00BB2101"/>
    <w:rsid w:val="00BB2D9A"/>
    <w:rsid w:val="00BC01E5"/>
    <w:rsid w:val="00BC5CFE"/>
    <w:rsid w:val="00BD085E"/>
    <w:rsid w:val="00BD7B42"/>
    <w:rsid w:val="00BE088D"/>
    <w:rsid w:val="00BE2B8F"/>
    <w:rsid w:val="00BE376B"/>
    <w:rsid w:val="00BF3274"/>
    <w:rsid w:val="00C0280B"/>
    <w:rsid w:val="00C229F6"/>
    <w:rsid w:val="00C22BD2"/>
    <w:rsid w:val="00C25A09"/>
    <w:rsid w:val="00C26402"/>
    <w:rsid w:val="00C34D7E"/>
    <w:rsid w:val="00C353BC"/>
    <w:rsid w:val="00C44943"/>
    <w:rsid w:val="00C50895"/>
    <w:rsid w:val="00C54F78"/>
    <w:rsid w:val="00C73D28"/>
    <w:rsid w:val="00C7457B"/>
    <w:rsid w:val="00C8636E"/>
    <w:rsid w:val="00C917D5"/>
    <w:rsid w:val="00C925AA"/>
    <w:rsid w:val="00CA1077"/>
    <w:rsid w:val="00CA70FE"/>
    <w:rsid w:val="00CB0A1D"/>
    <w:rsid w:val="00CB2A7D"/>
    <w:rsid w:val="00CC29E5"/>
    <w:rsid w:val="00CE20B6"/>
    <w:rsid w:val="00CE3D98"/>
    <w:rsid w:val="00CE4205"/>
    <w:rsid w:val="00CF38DD"/>
    <w:rsid w:val="00CF5FB9"/>
    <w:rsid w:val="00D007A0"/>
    <w:rsid w:val="00D02693"/>
    <w:rsid w:val="00D078CF"/>
    <w:rsid w:val="00D10522"/>
    <w:rsid w:val="00D1118E"/>
    <w:rsid w:val="00D1651D"/>
    <w:rsid w:val="00D32588"/>
    <w:rsid w:val="00D3397B"/>
    <w:rsid w:val="00D35261"/>
    <w:rsid w:val="00D46A4F"/>
    <w:rsid w:val="00D564EC"/>
    <w:rsid w:val="00D57203"/>
    <w:rsid w:val="00D65322"/>
    <w:rsid w:val="00D73320"/>
    <w:rsid w:val="00D81819"/>
    <w:rsid w:val="00D85114"/>
    <w:rsid w:val="00D858B2"/>
    <w:rsid w:val="00D86362"/>
    <w:rsid w:val="00D92499"/>
    <w:rsid w:val="00D954CC"/>
    <w:rsid w:val="00DA35F7"/>
    <w:rsid w:val="00DA653B"/>
    <w:rsid w:val="00DB46CF"/>
    <w:rsid w:val="00DB470A"/>
    <w:rsid w:val="00DB5861"/>
    <w:rsid w:val="00DD633E"/>
    <w:rsid w:val="00DF697E"/>
    <w:rsid w:val="00E036F5"/>
    <w:rsid w:val="00E118D0"/>
    <w:rsid w:val="00E141D9"/>
    <w:rsid w:val="00E17928"/>
    <w:rsid w:val="00E17A68"/>
    <w:rsid w:val="00E26D6C"/>
    <w:rsid w:val="00E430C9"/>
    <w:rsid w:val="00E46A8B"/>
    <w:rsid w:val="00E4789B"/>
    <w:rsid w:val="00E51C5E"/>
    <w:rsid w:val="00E5310B"/>
    <w:rsid w:val="00E607D7"/>
    <w:rsid w:val="00E62FD9"/>
    <w:rsid w:val="00E639A1"/>
    <w:rsid w:val="00E63A05"/>
    <w:rsid w:val="00E65413"/>
    <w:rsid w:val="00E6685E"/>
    <w:rsid w:val="00E71B10"/>
    <w:rsid w:val="00E755F8"/>
    <w:rsid w:val="00EB25F2"/>
    <w:rsid w:val="00EB34F0"/>
    <w:rsid w:val="00EC6940"/>
    <w:rsid w:val="00ED1D08"/>
    <w:rsid w:val="00ED740B"/>
    <w:rsid w:val="00EE5F7D"/>
    <w:rsid w:val="00EF590C"/>
    <w:rsid w:val="00F10719"/>
    <w:rsid w:val="00F22168"/>
    <w:rsid w:val="00F221BC"/>
    <w:rsid w:val="00F30CE3"/>
    <w:rsid w:val="00F449B1"/>
    <w:rsid w:val="00F55D9D"/>
    <w:rsid w:val="00F61A3C"/>
    <w:rsid w:val="00F65EF6"/>
    <w:rsid w:val="00F70068"/>
    <w:rsid w:val="00F802E3"/>
    <w:rsid w:val="00F80DEB"/>
    <w:rsid w:val="00F81A7C"/>
    <w:rsid w:val="00F85F42"/>
    <w:rsid w:val="00F97D3D"/>
    <w:rsid w:val="00FA1192"/>
    <w:rsid w:val="00FA3246"/>
    <w:rsid w:val="00FA32C3"/>
    <w:rsid w:val="00FB362F"/>
    <w:rsid w:val="00FB5BFA"/>
    <w:rsid w:val="00FC02A9"/>
    <w:rsid w:val="00FC1AAE"/>
    <w:rsid w:val="00FD6389"/>
    <w:rsid w:val="00FD7F9B"/>
    <w:rsid w:val="00FE56EA"/>
    <w:rsid w:val="00FF5F64"/>
    <w:rsid w:val="00FF7334"/>
    <w:rsid w:val="00FF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B2A"/>
    <w:pPr>
      <w:jc w:val="both"/>
    </w:pPr>
    <w:rPr>
      <w:rFonts w:ascii="Geometr231 BT" w:eastAsia="Times New Roman" w:hAnsi="Geometr231 BT"/>
      <w:sz w:val="32"/>
      <w:szCs w:val="20"/>
      <w:lang w:bidi="he-I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B2B2A"/>
    <w:rPr>
      <w:rFonts w:cs="Times New Roman"/>
      <w:color w:val="0000FF"/>
      <w:u w:val="single"/>
    </w:rPr>
  </w:style>
  <w:style w:type="character" w:customStyle="1" w:styleId="street-address">
    <w:name w:val="street-address"/>
    <w:basedOn w:val="DefaultParagraphFont"/>
    <w:uiPriority w:val="99"/>
    <w:rsid w:val="009B2B2A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9B2B2A"/>
    <w:rPr>
      <w:rFonts w:cs="Times New Roman"/>
    </w:rPr>
  </w:style>
  <w:style w:type="character" w:customStyle="1" w:styleId="tel2">
    <w:name w:val="tel2"/>
    <w:basedOn w:val="DefaultParagraphFont"/>
    <w:uiPriority w:val="99"/>
    <w:rsid w:val="009B2B2A"/>
    <w:rPr>
      <w:rFonts w:cs="Times New Roman"/>
    </w:rPr>
  </w:style>
  <w:style w:type="character" w:customStyle="1" w:styleId="fax">
    <w:name w:val="fax"/>
    <w:basedOn w:val="DefaultParagraphFont"/>
    <w:uiPriority w:val="99"/>
    <w:rsid w:val="009B2B2A"/>
    <w:rPr>
      <w:rFonts w:cs="Times New Roman"/>
    </w:rPr>
  </w:style>
  <w:style w:type="character" w:customStyle="1" w:styleId="e-mail">
    <w:name w:val="e-mail"/>
    <w:basedOn w:val="DefaultParagraphFont"/>
    <w:uiPriority w:val="99"/>
    <w:rsid w:val="009B2B2A"/>
    <w:rPr>
      <w:rFonts w:cs="Times New Roman"/>
    </w:rPr>
  </w:style>
  <w:style w:type="paragraph" w:styleId="ListParagraph">
    <w:name w:val="List Paragraph"/>
    <w:basedOn w:val="Normal"/>
    <w:uiPriority w:val="99"/>
    <w:qFormat/>
    <w:rsid w:val="001D2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65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5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6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65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65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ttognobus.it" TargetMode="External"/><Relationship Id="rId13" Type="http://schemas.openxmlformats.org/officeDocument/2006/relationships/hyperlink" Target="mailto:faraedoardoeredisnc@pecimpres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giturpec@pec.it" TargetMode="External"/><Relationship Id="rId12" Type="http://schemas.openxmlformats.org/officeDocument/2006/relationships/hyperlink" Target="mailto:faraviaggi@tisca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gitur@digitur.it" TargetMode="External"/><Relationship Id="rId11" Type="http://schemas.openxmlformats.org/officeDocument/2006/relationships/hyperlink" Target="mailto:seunistourssas@pec.it" TargetMode="External"/><Relationship Id="rId5" Type="http://schemas.openxmlformats.org/officeDocument/2006/relationships/hyperlink" Target="mailto:grindibus@pec.i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eunistours@tisca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ttognosrl@pec.cattognobus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1</Pages>
  <Words>225</Words>
  <Characters>1289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</dc:creator>
  <cp:keywords/>
  <dc:description/>
  <cp:lastModifiedBy>Mario</cp:lastModifiedBy>
  <cp:revision>14</cp:revision>
  <dcterms:created xsi:type="dcterms:W3CDTF">2015-09-10T15:38:00Z</dcterms:created>
  <dcterms:modified xsi:type="dcterms:W3CDTF">2015-11-12T16:40:00Z</dcterms:modified>
</cp:coreProperties>
</file>